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C4" w:rsidRDefault="006163C4" w:rsidP="00397F86">
      <w:r w:rsidRPr="000A2D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161.25pt;height:111.75pt;visibility:visible">
            <v:imagedata r:id="rId4" o:title=""/>
          </v:shape>
        </w:pict>
      </w:r>
      <w:r w:rsidRPr="000A2D7F">
        <w:rPr>
          <w:noProof/>
        </w:rPr>
        <w:pict>
          <v:shape id="Picture 6" o:spid="_x0000_i1026" type="#_x0000_t75" style="width:283.5pt;height:119.25pt;visibility:visible">
            <v:imagedata r:id="rId5" o:title=""/>
          </v:shape>
        </w:pict>
      </w:r>
    </w:p>
    <w:p w:rsidR="006163C4" w:rsidRDefault="006163C4" w:rsidP="00397F86"/>
    <w:p w:rsidR="006163C4" w:rsidRDefault="006163C4" w:rsidP="00397F86">
      <w:r>
        <w:t xml:space="preserve">Haile Gebremicahel Brhane , of </w:t>
      </w:r>
      <w:smartTag w:uri="urn:schemas-microsoft-com:office:smarttags" w:element="place">
        <w:smartTag w:uri="urn:schemas-microsoft-com:office:smarttags" w:element="City">
          <w:r>
            <w:t>Woodbridge</w:t>
          </w:r>
        </w:smartTag>
        <w:r>
          <w:t xml:space="preserve">, </w:t>
        </w:r>
        <w:smartTag w:uri="urn:schemas-microsoft-com:office:smarttags" w:element="State">
          <w:r>
            <w:t>Virginia</w:t>
          </w:r>
        </w:smartTag>
      </w:smartTag>
      <w:r>
        <w:t xml:space="preserve">, died August  26 2012, at home surrounded by family and friends. </w:t>
      </w:r>
      <w:r w:rsidRPr="00E52B68">
        <w:t>He had bravely confronted and fought</w:t>
      </w:r>
      <w:r>
        <w:t xml:space="preserve"> a long illness. Haile was born on March 8, 1954.</w:t>
      </w:r>
    </w:p>
    <w:p w:rsidR="006163C4" w:rsidRDefault="006163C4" w:rsidP="00397F86"/>
    <w:p w:rsidR="006163C4" w:rsidRDefault="006163C4" w:rsidP="00991D1C">
      <w:r>
        <w:t>Service will be held 9:00 am Wednesday, at Medhane</w:t>
      </w:r>
      <w:r w:rsidRPr="00991D1C">
        <w:t xml:space="preserve"> Alem Eritrean Orthodox</w:t>
      </w:r>
      <w:r>
        <w:t>, 150 S street</w:t>
      </w:r>
      <w:r w:rsidRPr="00991D1C">
        <w:t xml:space="preserve"> NW, </w:t>
      </w:r>
      <w:smartTag w:uri="urn:schemas-microsoft-com:office:smarttags" w:element="place">
        <w:smartTag w:uri="urn:schemas-microsoft-com:office:smarttags" w:element="City">
          <w:r w:rsidRPr="00991D1C">
            <w:t>Washington</w:t>
          </w:r>
        </w:smartTag>
        <w:r w:rsidRPr="00991D1C">
          <w:t xml:space="preserve"> </w:t>
        </w:r>
        <w:smartTag w:uri="urn:schemas-microsoft-com:office:smarttags" w:element="State">
          <w:r w:rsidRPr="00991D1C">
            <w:t>DC</w:t>
          </w:r>
        </w:smartTag>
      </w:smartTag>
      <w:r w:rsidRPr="00991D1C">
        <w:t>.</w:t>
      </w:r>
    </w:p>
    <w:p w:rsidR="006163C4" w:rsidRDefault="006163C4" w:rsidP="00991D1C">
      <w:r>
        <w:t xml:space="preserve">Burial will follow 12:30pm, at </w:t>
      </w:r>
      <w:smartTag w:uri="urn:schemas-microsoft-com:office:smarttags" w:element="PostalCode">
        <w:r w:rsidRPr="00991D1C">
          <w:t>Fairfax</w:t>
        </w:r>
      </w:smartTag>
      <w:r>
        <w:t xml:space="preserve"> Memorial Park </w:t>
      </w:r>
      <w:smartTag w:uri="urn:schemas-microsoft-com:office:smarttags" w:element="PostalCode">
        <w:smartTag w:uri="urn:schemas-microsoft-com:office:smarttags" w:element="PostalCode">
          <w:r>
            <w:t>9900 Braddock Rd</w:t>
          </w:r>
        </w:smartTag>
        <w:r>
          <w:t xml:space="preserve">, </w:t>
        </w:r>
        <w:smartTag w:uri="urn:schemas-microsoft-com:office:smarttags" w:element="PostalCode">
          <w:r>
            <w:t>Fairfax</w:t>
          </w:r>
        </w:smartTag>
        <w:r>
          <w:t xml:space="preserve">, </w:t>
        </w:r>
        <w:smartTag w:uri="urn:schemas-microsoft-com:office:smarttags" w:element="PostalCode">
          <w:r>
            <w:t>VA</w:t>
          </w:r>
        </w:smartTag>
        <w:r>
          <w:t xml:space="preserve"> </w:t>
        </w:r>
        <w:smartTag w:uri="urn:schemas-microsoft-com:office:smarttags" w:element="PostalCode">
          <w:r>
            <w:t>22032</w:t>
          </w:r>
        </w:smartTag>
      </w:smartTag>
      <w:r>
        <w:t xml:space="preserve"> </w:t>
      </w:r>
    </w:p>
    <w:p w:rsidR="006163C4" w:rsidRDefault="006163C4" w:rsidP="00991D1C"/>
    <w:p w:rsidR="006163C4" w:rsidRDefault="006163C4" w:rsidP="00397F86"/>
    <w:p w:rsidR="006163C4" w:rsidRDefault="006163C4" w:rsidP="00397F86"/>
    <w:p w:rsidR="006163C4" w:rsidRDefault="006163C4" w:rsidP="00397F86"/>
    <w:sectPr w:rsidR="006163C4" w:rsidSect="00BD6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F86"/>
    <w:rsid w:val="000A2D7F"/>
    <w:rsid w:val="000A718B"/>
    <w:rsid w:val="001C4D22"/>
    <w:rsid w:val="00397F86"/>
    <w:rsid w:val="0047476E"/>
    <w:rsid w:val="006163C4"/>
    <w:rsid w:val="00654519"/>
    <w:rsid w:val="007604B3"/>
    <w:rsid w:val="00991D1C"/>
    <w:rsid w:val="00A44E0B"/>
    <w:rsid w:val="00BD6C7C"/>
    <w:rsid w:val="00C5090C"/>
    <w:rsid w:val="00DC070B"/>
    <w:rsid w:val="00E5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C7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C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4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61</Words>
  <Characters>348</Characters>
  <Application>Microsoft Office Outlook</Application>
  <DocSecurity>0</DocSecurity>
  <Lines>0</Lines>
  <Paragraphs>0</Paragraphs>
  <ScaleCrop>false</ScaleCrop>
  <Company>BIDMC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Woldehaimanot,Nebiye (BIDMC - Patient Transport)</dc:creator>
  <cp:keywords/>
  <dc:description/>
  <cp:lastModifiedBy>nwoldeha</cp:lastModifiedBy>
  <cp:revision>2</cp:revision>
  <dcterms:created xsi:type="dcterms:W3CDTF">2012-08-27T15:54:00Z</dcterms:created>
  <dcterms:modified xsi:type="dcterms:W3CDTF">2012-08-27T15:54:00Z</dcterms:modified>
</cp:coreProperties>
</file>